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B4F1CF" w14:textId="758346DE" w:rsidR="00540C1B" w:rsidRDefault="00540C1B" w:rsidP="00540C1B">
      <w:pPr>
        <w:autoSpaceDE w:val="0"/>
        <w:autoSpaceDN w:val="0"/>
        <w:adjustRightInd w:val="0"/>
        <w:spacing w:after="0" w:line="240" w:lineRule="auto"/>
        <w:rPr>
          <w:b/>
          <w:color w:val="FFC000"/>
          <w:sz w:val="48"/>
        </w:rPr>
      </w:pPr>
      <w:bookmarkStart w:id="0" w:name="_GoBack"/>
      <w:bookmarkEnd w:id="0"/>
      <w:r w:rsidRPr="00540C1B">
        <w:rPr>
          <w:b/>
          <w:noProof/>
          <w:color w:val="FFC000"/>
          <w:sz w:val="48"/>
          <w:lang w:eastAsia="en-AU"/>
        </w:rPr>
        <w:drawing>
          <wp:anchor distT="0" distB="0" distL="114300" distR="114300" simplePos="0" relativeHeight="251667968" behindDoc="1" locked="0" layoutInCell="1" allowOverlap="1" wp14:anchorId="30E7A976" wp14:editId="5AA86930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210210" cy="2085340"/>
            <wp:effectExtent l="0" t="0" r="0" b="0"/>
            <wp:wrapTight wrapText="bothSides">
              <wp:wrapPolygon edited="0">
                <wp:start x="7821" y="0"/>
                <wp:lineTo x="6145" y="395"/>
                <wp:lineTo x="2421" y="2565"/>
                <wp:lineTo x="1303" y="4933"/>
                <wp:lineTo x="372" y="6314"/>
                <wp:lineTo x="0" y="8287"/>
                <wp:lineTo x="0" y="13220"/>
                <wp:lineTo x="559" y="15786"/>
                <wp:lineTo x="3166" y="19337"/>
                <wp:lineTo x="7076" y="21311"/>
                <wp:lineTo x="7821" y="21311"/>
                <wp:lineTo x="12476" y="21311"/>
                <wp:lineTo x="13221" y="21311"/>
                <wp:lineTo x="16945" y="19337"/>
                <wp:lineTo x="19366" y="15786"/>
                <wp:lineTo x="20483" y="12629"/>
                <wp:lineTo x="21414" y="10655"/>
                <wp:lineTo x="21414" y="8682"/>
                <wp:lineTo x="21228" y="6314"/>
                <wp:lineTo x="19924" y="4144"/>
                <wp:lineTo x="19552" y="1973"/>
                <wp:lineTo x="16200" y="395"/>
                <wp:lineTo x="12476" y="0"/>
                <wp:lineTo x="7821" y="0"/>
              </wp:wrapPolygon>
            </wp:wrapTight>
            <wp:docPr id="7" name="Picture 7" descr="C:\Users\ingrid.l\Desktop\WoW_M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rid.l\Desktop\WoW_Min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15" cy="209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36825" w14:textId="256BD7D0" w:rsidR="00C82A67" w:rsidRPr="00C626BD" w:rsidRDefault="001827EF" w:rsidP="00540C1B">
      <w:pPr>
        <w:autoSpaceDE w:val="0"/>
        <w:autoSpaceDN w:val="0"/>
        <w:adjustRightInd w:val="0"/>
        <w:spacing w:after="0" w:line="240" w:lineRule="auto"/>
        <w:rPr>
          <w:b/>
          <w:color w:val="FFC000"/>
          <w:sz w:val="72"/>
        </w:rPr>
      </w:pPr>
      <w:r w:rsidRPr="00C626BD">
        <w:rPr>
          <w:b/>
          <w:noProof/>
          <w:color w:val="FFC000"/>
          <w:sz w:val="52"/>
          <w:lang w:eastAsia="en-AU"/>
        </w:rPr>
        <w:drawing>
          <wp:anchor distT="0" distB="0" distL="114300" distR="114300" simplePos="0" relativeHeight="251666944" behindDoc="0" locked="0" layoutInCell="1" allowOverlap="1" wp14:anchorId="43646792" wp14:editId="462656C0">
            <wp:simplePos x="0" y="0"/>
            <wp:positionH relativeFrom="column">
              <wp:posOffset>7543800</wp:posOffset>
            </wp:positionH>
            <wp:positionV relativeFrom="paragraph">
              <wp:posOffset>-607060</wp:posOffset>
            </wp:positionV>
            <wp:extent cx="1855470" cy="1840261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84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6BD" w:rsidRPr="00C626BD">
        <w:rPr>
          <w:b/>
          <w:noProof/>
          <w:color w:val="FFC000"/>
          <w:sz w:val="52"/>
          <w:lang w:eastAsia="en-AU"/>
        </w:rPr>
        <w:t>Paper Plate Whale</w:t>
      </w:r>
    </w:p>
    <w:p w14:paraId="3B07FF2A" w14:textId="71A668E7" w:rsidR="00346A3E" w:rsidRPr="00540C1B" w:rsidRDefault="00540C1B" w:rsidP="00540C1B">
      <w:pPr>
        <w:autoSpaceDE w:val="0"/>
        <w:autoSpaceDN w:val="0"/>
        <w:adjustRightInd w:val="0"/>
        <w:spacing w:after="0" w:line="240" w:lineRule="auto"/>
        <w:rPr>
          <w:b/>
          <w:noProof/>
          <w:color w:val="FFC000"/>
          <w:sz w:val="40"/>
          <w:lang w:eastAsia="en-AU"/>
        </w:rPr>
      </w:pPr>
      <w:r>
        <w:rPr>
          <w:b/>
          <w:color w:val="FFC000"/>
          <w:sz w:val="48"/>
        </w:rPr>
        <w:tab/>
      </w:r>
    </w:p>
    <w:p w14:paraId="0B140F4E" w14:textId="77777777" w:rsidR="00C82A67" w:rsidRDefault="00C82A67" w:rsidP="00CA336E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6921A79B" w14:textId="0EE7E54B" w:rsidR="00881AF0" w:rsidRDefault="00881AF0" w:rsidP="00CA336E">
      <w:pPr>
        <w:autoSpaceDE w:val="0"/>
        <w:autoSpaceDN w:val="0"/>
        <w:adjustRightInd w:val="0"/>
        <w:spacing w:after="0" w:line="240" w:lineRule="auto"/>
        <w:rPr>
          <w:b/>
        </w:rPr>
      </w:pPr>
      <w:r w:rsidRPr="00881AF0">
        <w:rPr>
          <w:b/>
        </w:rPr>
        <w:t>What you need:</w:t>
      </w:r>
    </w:p>
    <w:p w14:paraId="73D436C3" w14:textId="2F45CC07" w:rsidR="00C82A67" w:rsidRDefault="00C82A67" w:rsidP="00CA336E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70595CFA" w14:textId="22D50E38" w:rsidR="0064404F" w:rsidRPr="00954CBC" w:rsidRDefault="00954CBC" w:rsidP="00CA336E">
      <w:pPr>
        <w:autoSpaceDE w:val="0"/>
        <w:autoSpaceDN w:val="0"/>
        <w:adjustRightInd w:val="0"/>
        <w:spacing w:after="0" w:line="240" w:lineRule="auto"/>
      </w:pPr>
      <w:r>
        <w:rPr>
          <w:b/>
        </w:rPr>
        <w:t xml:space="preserve">1.  </w:t>
      </w:r>
      <w:r w:rsidRPr="00954CBC">
        <w:t>1 Paper plate</w:t>
      </w:r>
    </w:p>
    <w:p w14:paraId="628F384F" w14:textId="664151AC" w:rsidR="00954CBC" w:rsidRPr="00954CBC" w:rsidRDefault="00954CBC" w:rsidP="00CA336E">
      <w:pPr>
        <w:autoSpaceDE w:val="0"/>
        <w:autoSpaceDN w:val="0"/>
        <w:adjustRightInd w:val="0"/>
        <w:spacing w:after="0" w:line="240" w:lineRule="auto"/>
      </w:pPr>
      <w:r w:rsidRPr="00954CBC">
        <w:rPr>
          <w:b/>
        </w:rPr>
        <w:t>2.</w:t>
      </w:r>
      <w:r w:rsidRPr="00954CBC">
        <w:t xml:space="preserve">  Blue paint or crayon</w:t>
      </w:r>
    </w:p>
    <w:p w14:paraId="72E70FB8" w14:textId="0D668FA5" w:rsidR="00954CBC" w:rsidRPr="00954CBC" w:rsidRDefault="00954CBC" w:rsidP="00CA336E">
      <w:pPr>
        <w:autoSpaceDE w:val="0"/>
        <w:autoSpaceDN w:val="0"/>
        <w:adjustRightInd w:val="0"/>
        <w:spacing w:after="0" w:line="240" w:lineRule="auto"/>
      </w:pPr>
      <w:r w:rsidRPr="00954CBC">
        <w:rPr>
          <w:b/>
        </w:rPr>
        <w:t>3.</w:t>
      </w:r>
      <w:r w:rsidRPr="00954CBC">
        <w:t xml:space="preserve">  Black </w:t>
      </w:r>
      <w:proofErr w:type="spellStart"/>
      <w:r w:rsidRPr="00954CBC">
        <w:t>texta</w:t>
      </w:r>
      <w:proofErr w:type="spellEnd"/>
      <w:r>
        <w:t xml:space="preserve"> and goggle eye</w:t>
      </w:r>
    </w:p>
    <w:p w14:paraId="6B1DD7D9" w14:textId="4A075053" w:rsidR="00954CBC" w:rsidRPr="00954CBC" w:rsidRDefault="00954CBC" w:rsidP="00CA336E">
      <w:pPr>
        <w:autoSpaceDE w:val="0"/>
        <w:autoSpaceDN w:val="0"/>
        <w:adjustRightInd w:val="0"/>
        <w:spacing w:after="0" w:line="240" w:lineRule="auto"/>
      </w:pPr>
      <w:r w:rsidRPr="00954CBC">
        <w:rPr>
          <w:b/>
        </w:rPr>
        <w:t>4.</w:t>
      </w:r>
      <w:r w:rsidRPr="00954CBC">
        <w:t xml:space="preserve">  Blue paper </w:t>
      </w:r>
    </w:p>
    <w:p w14:paraId="15A16DC6" w14:textId="59B29E63" w:rsidR="00954CBC" w:rsidRPr="00954CBC" w:rsidRDefault="00954CBC" w:rsidP="00CA336E">
      <w:pPr>
        <w:autoSpaceDE w:val="0"/>
        <w:autoSpaceDN w:val="0"/>
        <w:adjustRightInd w:val="0"/>
        <w:spacing w:after="0" w:line="240" w:lineRule="auto"/>
      </w:pPr>
      <w:r w:rsidRPr="00954CBC">
        <w:rPr>
          <w:b/>
        </w:rPr>
        <w:t>5</w:t>
      </w:r>
      <w:r w:rsidRPr="00954CBC">
        <w:t>.  Scissors and Glue</w:t>
      </w:r>
    </w:p>
    <w:p w14:paraId="3E578EAA" w14:textId="77777777" w:rsidR="00954CBC" w:rsidRDefault="00954CBC" w:rsidP="00CA336E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2ECE7D16" w14:textId="77777777" w:rsidR="00954CBC" w:rsidRDefault="00954CBC" w:rsidP="00CA336E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E0DCA22" w14:textId="4008DB36" w:rsidR="00991880" w:rsidRDefault="006702A6" w:rsidP="00CA336E">
      <w:pPr>
        <w:autoSpaceDE w:val="0"/>
        <w:autoSpaceDN w:val="0"/>
        <w:adjustRightInd w:val="0"/>
        <w:spacing w:after="0" w:line="240" w:lineRule="auto"/>
        <w:rPr>
          <w:b/>
        </w:rPr>
      </w:pPr>
      <w:r w:rsidRPr="00FE3549">
        <w:rPr>
          <w:b/>
        </w:rPr>
        <w:t>How to:</w:t>
      </w:r>
    </w:p>
    <w:p w14:paraId="0E97CF18" w14:textId="42A17FFF" w:rsidR="003240CA" w:rsidRDefault="003240CA" w:rsidP="00CA336E">
      <w:pPr>
        <w:autoSpaceDE w:val="0"/>
        <w:autoSpaceDN w:val="0"/>
        <w:adjustRightInd w:val="0"/>
        <w:spacing w:after="0" w:line="240" w:lineRule="auto"/>
        <w:rPr>
          <w:b/>
        </w:rPr>
      </w:pPr>
    </w:p>
    <w:p w14:paraId="48B82CA8" w14:textId="5CA19935" w:rsidR="00954CBC" w:rsidRDefault="00954CBC" w:rsidP="00CA336E">
      <w:pPr>
        <w:autoSpaceDE w:val="0"/>
        <w:autoSpaceDN w:val="0"/>
        <w:adjustRightInd w:val="0"/>
        <w:spacing w:after="0" w:line="240" w:lineRule="auto"/>
      </w:pPr>
      <w:r>
        <w:t>Paint or colour the paper plate and let dry.</w:t>
      </w:r>
    </w:p>
    <w:p w14:paraId="3E7F6A82" w14:textId="6A935B3F" w:rsidR="00954CBC" w:rsidRDefault="00954CBC" w:rsidP="00CA336E">
      <w:pPr>
        <w:autoSpaceDE w:val="0"/>
        <w:autoSpaceDN w:val="0"/>
        <w:adjustRightInd w:val="0"/>
        <w:spacing w:after="0" w:line="240" w:lineRule="auto"/>
      </w:pPr>
      <w:r>
        <w:t>When it is dry cut a piece from the bottom of the plate, as per picture.</w:t>
      </w:r>
    </w:p>
    <w:p w14:paraId="32206497" w14:textId="1C2ED988" w:rsidR="00954CBC" w:rsidRDefault="00954CBC" w:rsidP="00CA336E">
      <w:pPr>
        <w:autoSpaceDE w:val="0"/>
        <w:autoSpaceDN w:val="0"/>
        <w:adjustRightInd w:val="0"/>
        <w:spacing w:after="0" w:line="240" w:lineRule="auto"/>
      </w:pPr>
      <w:r>
        <w:t>Draw and cut out the shapes for the water spout and tale from the blue paper as shown.  Glue these to the paper plate as shown</w:t>
      </w:r>
    </w:p>
    <w:p w14:paraId="75FB6072" w14:textId="073C228E" w:rsidR="00954CBC" w:rsidRDefault="00954CBC" w:rsidP="00CA336E">
      <w:pPr>
        <w:autoSpaceDE w:val="0"/>
        <w:autoSpaceDN w:val="0"/>
        <w:adjustRightInd w:val="0"/>
        <w:spacing w:after="0" w:line="240" w:lineRule="auto"/>
      </w:pPr>
      <w:r>
        <w:t>Add google eye or draw the eye in and add a big whale smile.</w:t>
      </w:r>
    </w:p>
    <w:p w14:paraId="210A1008" w14:textId="17A82585" w:rsidR="00954CBC" w:rsidRDefault="00954CBC" w:rsidP="00CA336E">
      <w:pPr>
        <w:autoSpaceDE w:val="0"/>
        <w:autoSpaceDN w:val="0"/>
        <w:adjustRightInd w:val="0"/>
        <w:spacing w:after="0" w:line="240" w:lineRule="auto"/>
      </w:pPr>
    </w:p>
    <w:p w14:paraId="52BCC8D4" w14:textId="19F02E6B" w:rsidR="00954CBC" w:rsidRPr="00954CBC" w:rsidRDefault="00954CBC" w:rsidP="00CA336E">
      <w:pPr>
        <w:autoSpaceDE w:val="0"/>
        <w:autoSpaceDN w:val="0"/>
        <w:adjustRightInd w:val="0"/>
        <w:spacing w:after="0" w:line="240" w:lineRule="auto"/>
      </w:pPr>
    </w:p>
    <w:p w14:paraId="6871567B" w14:textId="7E949C50" w:rsidR="00411B04" w:rsidRDefault="00C626BD" w:rsidP="00411B04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  <w:r>
        <w:rPr>
          <w:noProof/>
          <w:lang w:eastAsia="en-AU"/>
        </w:rPr>
        <w:t>Your paper pate whale is done.  It's great for an underwater theme.</w:t>
      </w:r>
    </w:p>
    <w:p w14:paraId="263DA572" w14:textId="7FFB8DC2" w:rsidR="00C626BD" w:rsidRDefault="00C626BD" w:rsidP="00411B04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</w:p>
    <w:p w14:paraId="07EA8ED8" w14:textId="24A667C5" w:rsidR="00C626BD" w:rsidRDefault="00C626BD" w:rsidP="00411B04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  <w:r>
        <w:rPr>
          <w:noProof/>
          <w:lang w:eastAsia="en-AU"/>
        </w:rPr>
        <w:t>Also colour in the W for Whale picture.</w:t>
      </w:r>
    </w:p>
    <w:p w14:paraId="1F69665F" w14:textId="298905A2" w:rsidR="00C626BD" w:rsidRDefault="00C626BD" w:rsidP="00411B04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</w:p>
    <w:p w14:paraId="6D2A1B25" w14:textId="018CF626" w:rsidR="00C626BD" w:rsidRDefault="00C626BD" w:rsidP="00411B04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  <w:r w:rsidRPr="00C626BD">
        <w:rPr>
          <w:noProof/>
          <w:color w:val="0070C0"/>
          <w:lang w:eastAsia="en-AU"/>
        </w:rPr>
        <w:t xml:space="preserve">Fun fact about Whales </w:t>
      </w:r>
      <w:r>
        <w:rPr>
          <w:noProof/>
          <w:lang w:eastAsia="en-AU"/>
        </w:rPr>
        <w:t>-  W</w:t>
      </w:r>
      <w:r w:rsidR="008C0CC5">
        <w:rPr>
          <w:noProof/>
          <w:lang w:eastAsia="en-AU"/>
        </w:rPr>
        <w:t>h</w:t>
      </w:r>
      <w:r>
        <w:rPr>
          <w:noProof/>
          <w:lang w:eastAsia="en-AU"/>
        </w:rPr>
        <w:t xml:space="preserve">ales can hold their breath for at least 20 minutes </w:t>
      </w:r>
    </w:p>
    <w:p w14:paraId="08A9D765" w14:textId="19CF7DDB" w:rsidR="00C626BD" w:rsidRDefault="00C626BD" w:rsidP="00411B04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  <w:r w:rsidRPr="00C626BD">
        <w:rPr>
          <w:noProof/>
          <w:color w:val="0070C0"/>
          <w:lang w:eastAsia="en-AU"/>
        </w:rPr>
        <w:drawing>
          <wp:anchor distT="0" distB="0" distL="114300" distR="114300" simplePos="0" relativeHeight="251670016" behindDoc="1" locked="0" layoutInCell="1" allowOverlap="1" wp14:anchorId="4CE24F35" wp14:editId="5A6C3459">
            <wp:simplePos x="0" y="0"/>
            <wp:positionH relativeFrom="margin">
              <wp:posOffset>3396615</wp:posOffset>
            </wp:positionH>
            <wp:positionV relativeFrom="paragraph">
              <wp:posOffset>626745</wp:posOffset>
            </wp:positionV>
            <wp:extent cx="2355215" cy="1840230"/>
            <wp:effectExtent l="0" t="0" r="6985" b="0"/>
            <wp:wrapTight wrapText="bothSides">
              <wp:wrapPolygon edited="0">
                <wp:start x="6464" y="447"/>
                <wp:lineTo x="4892" y="4248"/>
                <wp:lineTo x="2271" y="9168"/>
                <wp:lineTo x="1223" y="11627"/>
                <wp:lineTo x="1048" y="17441"/>
                <wp:lineTo x="7862" y="18783"/>
                <wp:lineTo x="17995" y="18783"/>
                <wp:lineTo x="17995" y="20348"/>
                <wp:lineTo x="19043" y="20348"/>
                <wp:lineTo x="19218" y="19901"/>
                <wp:lineTo x="20092" y="18783"/>
                <wp:lineTo x="21489" y="15205"/>
                <wp:lineTo x="21489" y="11180"/>
                <wp:lineTo x="20791" y="7826"/>
                <wp:lineTo x="17820" y="3801"/>
                <wp:lineTo x="9609" y="1118"/>
                <wp:lineTo x="7513" y="447"/>
                <wp:lineTo x="6464" y="447"/>
              </wp:wrapPolygon>
            </wp:wrapTight>
            <wp:docPr id="6" name="Picture 6" descr="https://o.remove.bg/downloads/e3bac579-8576-4e8c-ae9a-323decdb1f1e/W_3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.remove.bg/downloads/e3bac579-8576-4e8c-ae9a-323decdb1f1e/W_3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6BD">
        <w:rPr>
          <w:noProof/>
          <w:color w:val="0070C0"/>
          <w:lang w:eastAsia="en-AU"/>
        </w:rPr>
        <w:drawing>
          <wp:anchor distT="0" distB="0" distL="114300" distR="114300" simplePos="0" relativeHeight="251671040" behindDoc="1" locked="0" layoutInCell="1" allowOverlap="1" wp14:anchorId="70A4767B" wp14:editId="137A6A39">
            <wp:simplePos x="0" y="0"/>
            <wp:positionH relativeFrom="column">
              <wp:posOffset>1353185</wp:posOffset>
            </wp:positionH>
            <wp:positionV relativeFrom="paragraph">
              <wp:posOffset>941070</wp:posOffset>
            </wp:positionV>
            <wp:extent cx="1922780" cy="1394460"/>
            <wp:effectExtent l="0" t="0" r="0" b="0"/>
            <wp:wrapTight wrapText="bothSides">
              <wp:wrapPolygon edited="0">
                <wp:start x="8132" y="3836"/>
                <wp:lineTo x="4280" y="4426"/>
                <wp:lineTo x="2996" y="5607"/>
                <wp:lineTo x="3210" y="9148"/>
                <wp:lineTo x="428" y="11213"/>
                <wp:lineTo x="428" y="12098"/>
                <wp:lineTo x="2140" y="13869"/>
                <wp:lineTo x="2140" y="16525"/>
                <wp:lineTo x="7490" y="18590"/>
                <wp:lineTo x="15836" y="19475"/>
                <wp:lineTo x="19046" y="19475"/>
                <wp:lineTo x="20758" y="5311"/>
                <wp:lineTo x="19046" y="4426"/>
                <wp:lineTo x="10486" y="3836"/>
                <wp:lineTo x="8132" y="3836"/>
              </wp:wrapPolygon>
            </wp:wrapTight>
            <wp:docPr id="5" name="Picture 5" descr="https://o.remove.bg/downloads/205a0515-c602-4933-ba9e-9105508c5421/W_2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.remove.bg/downloads/205a0515-c602-4933-ba9e-9105508c5421/W_2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26BD">
        <w:rPr>
          <w:noProof/>
          <w:color w:val="0070C0"/>
          <w:lang w:eastAsia="en-AU"/>
        </w:rPr>
        <w:drawing>
          <wp:anchor distT="0" distB="0" distL="114300" distR="114300" simplePos="0" relativeHeight="251668992" behindDoc="1" locked="0" layoutInCell="1" allowOverlap="1" wp14:anchorId="2B4072CC" wp14:editId="2BB72DAE">
            <wp:simplePos x="0" y="0"/>
            <wp:positionH relativeFrom="margin">
              <wp:posOffset>-344170</wp:posOffset>
            </wp:positionH>
            <wp:positionV relativeFrom="paragraph">
              <wp:posOffset>1007745</wp:posOffset>
            </wp:positionV>
            <wp:extent cx="1310640" cy="1371600"/>
            <wp:effectExtent l="0" t="0" r="3810" b="0"/>
            <wp:wrapTight wrapText="bothSides">
              <wp:wrapPolygon edited="0">
                <wp:start x="8791" y="1200"/>
                <wp:lineTo x="6593" y="2100"/>
                <wp:lineTo x="1570" y="5400"/>
                <wp:lineTo x="314" y="11100"/>
                <wp:lineTo x="2512" y="17100"/>
                <wp:lineTo x="7535" y="19500"/>
                <wp:lineTo x="9419" y="20100"/>
                <wp:lineTo x="10988" y="20100"/>
                <wp:lineTo x="14442" y="19500"/>
                <wp:lineTo x="19779" y="17400"/>
                <wp:lineTo x="19465" y="16200"/>
                <wp:lineTo x="21349" y="11700"/>
                <wp:lineTo x="20721" y="5100"/>
                <wp:lineTo x="16012" y="2400"/>
                <wp:lineTo x="11930" y="1200"/>
                <wp:lineTo x="8791" y="1200"/>
              </wp:wrapPolygon>
            </wp:wrapTight>
            <wp:docPr id="3" name="Picture 3" descr="C:\Users\ingrid.l\Downloads\W_1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rid.l\Downloads\W_1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t>under water</w:t>
      </w:r>
    </w:p>
    <w:p w14:paraId="0F9C0966" w14:textId="740E384D" w:rsidR="00FE3549" w:rsidRDefault="001265C3" w:rsidP="00820301">
      <w:pPr>
        <w:autoSpaceDE w:val="0"/>
        <w:autoSpaceDN w:val="0"/>
        <w:adjustRightInd w:val="0"/>
        <w:spacing w:after="0" w:line="240" w:lineRule="auto"/>
        <w:rPr>
          <w:noProof/>
          <w:lang w:eastAsia="en-AU"/>
        </w:rPr>
      </w:pPr>
      <w:r w:rsidRPr="001265C3">
        <w:rPr>
          <w:noProof/>
          <w:lang w:eastAsia="en-AU"/>
        </w:rPr>
        <w:lastRenderedPageBreak/>
        <w:drawing>
          <wp:anchor distT="0" distB="0" distL="114300" distR="114300" simplePos="0" relativeHeight="251672064" behindDoc="1" locked="0" layoutInCell="1" allowOverlap="1" wp14:anchorId="25FC5D6C" wp14:editId="2F3C2F22">
            <wp:simplePos x="0" y="0"/>
            <wp:positionH relativeFrom="margin">
              <wp:align>right</wp:align>
            </wp:positionH>
            <wp:positionV relativeFrom="paragraph">
              <wp:posOffset>9</wp:posOffset>
            </wp:positionV>
            <wp:extent cx="6419850" cy="7950192"/>
            <wp:effectExtent l="0" t="0" r="0" b="0"/>
            <wp:wrapTight wrapText="bothSides">
              <wp:wrapPolygon edited="0">
                <wp:start x="0" y="0"/>
                <wp:lineTo x="0" y="21533"/>
                <wp:lineTo x="21536" y="21533"/>
                <wp:lineTo x="21536" y="0"/>
                <wp:lineTo x="0" y="0"/>
              </wp:wrapPolygon>
            </wp:wrapTight>
            <wp:docPr id="8" name="Picture 8" descr="C:\Users\ingrid.l\OneDrive - Scenic Rim Regional Council\Documents\My Pictures\WH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rid.l\OneDrive - Scenic Rim Regional Council\Documents\My Pictures\WHAL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795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E3549" w:rsidSect="00B236C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98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E15BD" w14:textId="77777777" w:rsidR="003E184E" w:rsidRDefault="003E184E" w:rsidP="0009402F">
      <w:r>
        <w:separator/>
      </w:r>
    </w:p>
  </w:endnote>
  <w:endnote w:type="continuationSeparator" w:id="0">
    <w:p w14:paraId="52136795" w14:textId="77777777" w:rsidR="003E184E" w:rsidRDefault="003E184E" w:rsidP="00094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0B940D" w14:textId="77777777" w:rsidR="00671588" w:rsidRDefault="00671588" w:rsidP="0009402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39BBE3" w14:textId="77777777" w:rsidR="00671588" w:rsidRDefault="00671588" w:rsidP="000940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37501D" w14:textId="77777777" w:rsidR="00671588" w:rsidRDefault="00671588" w:rsidP="00094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9D752" w14:textId="77777777" w:rsidR="003E184E" w:rsidRDefault="003E184E" w:rsidP="0009402F">
      <w:r>
        <w:separator/>
      </w:r>
    </w:p>
  </w:footnote>
  <w:footnote w:type="continuationSeparator" w:id="0">
    <w:p w14:paraId="4B5939DB" w14:textId="77777777" w:rsidR="003E184E" w:rsidRDefault="003E184E" w:rsidP="000940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A6659" w14:textId="77777777" w:rsidR="00671588" w:rsidRDefault="00671588" w:rsidP="000940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4EA48" w14:textId="77777777" w:rsidR="00671588" w:rsidRDefault="00671588" w:rsidP="0009402F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65674E1F" wp14:editId="5F61189B">
          <wp:simplePos x="0" y="0"/>
          <wp:positionH relativeFrom="column">
            <wp:posOffset>-932329</wp:posOffset>
          </wp:positionH>
          <wp:positionV relativeFrom="page">
            <wp:posOffset>-6985</wp:posOffset>
          </wp:positionV>
          <wp:extent cx="7552800" cy="10677600"/>
          <wp:effectExtent l="0" t="0" r="3810" b="3175"/>
          <wp:wrapNone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1 Library Activity sheet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800" cy="1067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B6C7B" w14:textId="77777777" w:rsidR="00671588" w:rsidRDefault="00671588" w:rsidP="000940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75E96"/>
    <w:multiLevelType w:val="hybridMultilevel"/>
    <w:tmpl w:val="70DAFA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76417B"/>
    <w:multiLevelType w:val="hybridMultilevel"/>
    <w:tmpl w:val="9E3E3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F7DBF"/>
    <w:multiLevelType w:val="hybridMultilevel"/>
    <w:tmpl w:val="AB7C5E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0558B3"/>
    <w:multiLevelType w:val="hybridMultilevel"/>
    <w:tmpl w:val="399EBC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17806"/>
    <w:multiLevelType w:val="multilevel"/>
    <w:tmpl w:val="9DC6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386A46"/>
    <w:multiLevelType w:val="hybridMultilevel"/>
    <w:tmpl w:val="8E8E77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BA1309"/>
    <w:multiLevelType w:val="hybridMultilevel"/>
    <w:tmpl w:val="0B60B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63821"/>
    <w:multiLevelType w:val="hybridMultilevel"/>
    <w:tmpl w:val="7012D8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27274"/>
    <w:multiLevelType w:val="hybridMultilevel"/>
    <w:tmpl w:val="3F0892B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075D5"/>
    <w:multiLevelType w:val="hybridMultilevel"/>
    <w:tmpl w:val="6A026240"/>
    <w:lvl w:ilvl="0" w:tplc="0C09000F">
      <w:start w:val="1"/>
      <w:numFmt w:val="decimal"/>
      <w:lvlText w:val="%1."/>
      <w:lvlJc w:val="left"/>
      <w:pPr>
        <w:ind w:left="1380" w:hanging="360"/>
      </w:pPr>
    </w:lvl>
    <w:lvl w:ilvl="1" w:tplc="0C090019" w:tentative="1">
      <w:start w:val="1"/>
      <w:numFmt w:val="lowerLetter"/>
      <w:lvlText w:val="%2."/>
      <w:lvlJc w:val="left"/>
      <w:pPr>
        <w:ind w:left="2100" w:hanging="360"/>
      </w:pPr>
    </w:lvl>
    <w:lvl w:ilvl="2" w:tplc="0C09001B" w:tentative="1">
      <w:start w:val="1"/>
      <w:numFmt w:val="lowerRoman"/>
      <w:lvlText w:val="%3."/>
      <w:lvlJc w:val="right"/>
      <w:pPr>
        <w:ind w:left="2820" w:hanging="180"/>
      </w:pPr>
    </w:lvl>
    <w:lvl w:ilvl="3" w:tplc="0C09000F" w:tentative="1">
      <w:start w:val="1"/>
      <w:numFmt w:val="decimal"/>
      <w:lvlText w:val="%4."/>
      <w:lvlJc w:val="left"/>
      <w:pPr>
        <w:ind w:left="3540" w:hanging="360"/>
      </w:pPr>
    </w:lvl>
    <w:lvl w:ilvl="4" w:tplc="0C090019" w:tentative="1">
      <w:start w:val="1"/>
      <w:numFmt w:val="lowerLetter"/>
      <w:lvlText w:val="%5."/>
      <w:lvlJc w:val="left"/>
      <w:pPr>
        <w:ind w:left="4260" w:hanging="360"/>
      </w:pPr>
    </w:lvl>
    <w:lvl w:ilvl="5" w:tplc="0C09001B" w:tentative="1">
      <w:start w:val="1"/>
      <w:numFmt w:val="lowerRoman"/>
      <w:lvlText w:val="%6."/>
      <w:lvlJc w:val="right"/>
      <w:pPr>
        <w:ind w:left="4980" w:hanging="180"/>
      </w:pPr>
    </w:lvl>
    <w:lvl w:ilvl="6" w:tplc="0C09000F" w:tentative="1">
      <w:start w:val="1"/>
      <w:numFmt w:val="decimal"/>
      <w:lvlText w:val="%7."/>
      <w:lvlJc w:val="left"/>
      <w:pPr>
        <w:ind w:left="5700" w:hanging="360"/>
      </w:pPr>
    </w:lvl>
    <w:lvl w:ilvl="7" w:tplc="0C090019" w:tentative="1">
      <w:start w:val="1"/>
      <w:numFmt w:val="lowerLetter"/>
      <w:lvlText w:val="%8."/>
      <w:lvlJc w:val="left"/>
      <w:pPr>
        <w:ind w:left="6420" w:hanging="360"/>
      </w:pPr>
    </w:lvl>
    <w:lvl w:ilvl="8" w:tplc="0C0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0" w15:restartNumberingAfterBreak="0">
    <w:nsid w:val="52816707"/>
    <w:multiLevelType w:val="hybridMultilevel"/>
    <w:tmpl w:val="95ECE9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60CBA"/>
    <w:multiLevelType w:val="hybridMultilevel"/>
    <w:tmpl w:val="DB865CFA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A96757F"/>
    <w:multiLevelType w:val="hybridMultilevel"/>
    <w:tmpl w:val="97EA6F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780E9D"/>
    <w:multiLevelType w:val="hybridMultilevel"/>
    <w:tmpl w:val="97D40E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812ACA"/>
    <w:multiLevelType w:val="multilevel"/>
    <w:tmpl w:val="7458D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813450"/>
    <w:multiLevelType w:val="hybridMultilevel"/>
    <w:tmpl w:val="495A82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65677F"/>
    <w:multiLevelType w:val="multilevel"/>
    <w:tmpl w:val="710C4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ED51A5"/>
    <w:multiLevelType w:val="hybridMultilevel"/>
    <w:tmpl w:val="3CD656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3"/>
  </w:num>
  <w:num w:numId="5">
    <w:abstractNumId w:val="5"/>
  </w:num>
  <w:num w:numId="6">
    <w:abstractNumId w:val="7"/>
  </w:num>
  <w:num w:numId="7">
    <w:abstractNumId w:val="10"/>
  </w:num>
  <w:num w:numId="8">
    <w:abstractNumId w:val="1"/>
  </w:num>
  <w:num w:numId="9">
    <w:abstractNumId w:val="2"/>
  </w:num>
  <w:num w:numId="10">
    <w:abstractNumId w:val="6"/>
  </w:num>
  <w:num w:numId="11">
    <w:abstractNumId w:val="15"/>
  </w:num>
  <w:num w:numId="12">
    <w:abstractNumId w:val="14"/>
  </w:num>
  <w:num w:numId="13">
    <w:abstractNumId w:val="12"/>
  </w:num>
  <w:num w:numId="14">
    <w:abstractNumId w:val="17"/>
  </w:num>
  <w:num w:numId="15">
    <w:abstractNumId w:val="11"/>
  </w:num>
  <w:num w:numId="16">
    <w:abstractNumId w:val="9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5BC"/>
    <w:rsid w:val="00046030"/>
    <w:rsid w:val="0006701C"/>
    <w:rsid w:val="00083BD8"/>
    <w:rsid w:val="0009402F"/>
    <w:rsid w:val="000B655F"/>
    <w:rsid w:val="000B79F0"/>
    <w:rsid w:val="000E65A8"/>
    <w:rsid w:val="001265C3"/>
    <w:rsid w:val="00147CD3"/>
    <w:rsid w:val="0016235B"/>
    <w:rsid w:val="001827EF"/>
    <w:rsid w:val="001A3C43"/>
    <w:rsid w:val="001C4078"/>
    <w:rsid w:val="001E7545"/>
    <w:rsid w:val="002042E1"/>
    <w:rsid w:val="002206F9"/>
    <w:rsid w:val="002B0DFB"/>
    <w:rsid w:val="002D6BE3"/>
    <w:rsid w:val="002F1BF3"/>
    <w:rsid w:val="0031080A"/>
    <w:rsid w:val="003240CA"/>
    <w:rsid w:val="00340B4E"/>
    <w:rsid w:val="00346A3E"/>
    <w:rsid w:val="003D3445"/>
    <w:rsid w:val="003E184E"/>
    <w:rsid w:val="003E6CA5"/>
    <w:rsid w:val="003E7954"/>
    <w:rsid w:val="00411B04"/>
    <w:rsid w:val="00415B6F"/>
    <w:rsid w:val="004313C3"/>
    <w:rsid w:val="004403D9"/>
    <w:rsid w:val="004524FF"/>
    <w:rsid w:val="004651B4"/>
    <w:rsid w:val="00483331"/>
    <w:rsid w:val="004E0041"/>
    <w:rsid w:val="005071A0"/>
    <w:rsid w:val="00510919"/>
    <w:rsid w:val="00512DA1"/>
    <w:rsid w:val="00540C1B"/>
    <w:rsid w:val="00557796"/>
    <w:rsid w:val="005B2B1A"/>
    <w:rsid w:val="005C2795"/>
    <w:rsid w:val="005D35BC"/>
    <w:rsid w:val="0064404F"/>
    <w:rsid w:val="006702A6"/>
    <w:rsid w:val="00671588"/>
    <w:rsid w:val="00701246"/>
    <w:rsid w:val="00703EAF"/>
    <w:rsid w:val="007327E0"/>
    <w:rsid w:val="0076047C"/>
    <w:rsid w:val="00783B6D"/>
    <w:rsid w:val="00797FF2"/>
    <w:rsid w:val="007A083B"/>
    <w:rsid w:val="00805469"/>
    <w:rsid w:val="00820301"/>
    <w:rsid w:val="00840356"/>
    <w:rsid w:val="00881AF0"/>
    <w:rsid w:val="008A10E9"/>
    <w:rsid w:val="008A71F8"/>
    <w:rsid w:val="008B1735"/>
    <w:rsid w:val="008C0CC5"/>
    <w:rsid w:val="008D601B"/>
    <w:rsid w:val="00934DD5"/>
    <w:rsid w:val="0093511E"/>
    <w:rsid w:val="00954CBC"/>
    <w:rsid w:val="00991880"/>
    <w:rsid w:val="00996B3F"/>
    <w:rsid w:val="00A03E50"/>
    <w:rsid w:val="00A64051"/>
    <w:rsid w:val="00AA10AC"/>
    <w:rsid w:val="00AD5168"/>
    <w:rsid w:val="00AE3DA8"/>
    <w:rsid w:val="00B236C9"/>
    <w:rsid w:val="00B74FF3"/>
    <w:rsid w:val="00B842F5"/>
    <w:rsid w:val="00B878BB"/>
    <w:rsid w:val="00BA0D94"/>
    <w:rsid w:val="00BA1BDD"/>
    <w:rsid w:val="00BD43F0"/>
    <w:rsid w:val="00C04FB4"/>
    <w:rsid w:val="00C12854"/>
    <w:rsid w:val="00C20E8E"/>
    <w:rsid w:val="00C30EE3"/>
    <w:rsid w:val="00C34889"/>
    <w:rsid w:val="00C54C90"/>
    <w:rsid w:val="00C626BD"/>
    <w:rsid w:val="00C82A67"/>
    <w:rsid w:val="00CA336E"/>
    <w:rsid w:val="00D15FC1"/>
    <w:rsid w:val="00D2087A"/>
    <w:rsid w:val="00D67B98"/>
    <w:rsid w:val="00DA2107"/>
    <w:rsid w:val="00DF0163"/>
    <w:rsid w:val="00DF7E32"/>
    <w:rsid w:val="00E34399"/>
    <w:rsid w:val="00E57D65"/>
    <w:rsid w:val="00E632D0"/>
    <w:rsid w:val="00EE0764"/>
    <w:rsid w:val="00EF6303"/>
    <w:rsid w:val="00F152BE"/>
    <w:rsid w:val="00F41FB8"/>
    <w:rsid w:val="00FB2B4F"/>
    <w:rsid w:val="00FC68D9"/>
    <w:rsid w:val="00FE2C2E"/>
    <w:rsid w:val="00FE3549"/>
    <w:rsid w:val="0340879D"/>
    <w:rsid w:val="07646C7B"/>
    <w:rsid w:val="09E7AB5F"/>
    <w:rsid w:val="0C0E2044"/>
    <w:rsid w:val="0D35825C"/>
    <w:rsid w:val="1348C932"/>
    <w:rsid w:val="21CB7203"/>
    <w:rsid w:val="34E92A4F"/>
    <w:rsid w:val="38CDBB21"/>
    <w:rsid w:val="3FB27A36"/>
    <w:rsid w:val="48F87322"/>
    <w:rsid w:val="4937A1BE"/>
    <w:rsid w:val="59E0AD7F"/>
    <w:rsid w:val="5A901535"/>
    <w:rsid w:val="5BBB51E7"/>
    <w:rsid w:val="5E7E8950"/>
    <w:rsid w:val="7191A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60853D"/>
  <w15:chartTrackingRefBased/>
  <w15:docId w15:val="{7C122728-A67A-4743-BC95-368B8FCA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text"/>
    <w:qFormat/>
    <w:rsid w:val="0009402F"/>
    <w:pPr>
      <w:spacing w:after="180" w:line="274" w:lineRule="auto"/>
    </w:pPr>
    <w:rPr>
      <w:rFonts w:ascii="Arial" w:hAnsi="Arial" w:cs="Arial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FF2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7FF2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7FF2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7FF2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7FF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7FF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7FF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7FF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7FF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58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588"/>
  </w:style>
  <w:style w:type="paragraph" w:styleId="Footer">
    <w:name w:val="footer"/>
    <w:basedOn w:val="Normal"/>
    <w:link w:val="FooterChar"/>
    <w:uiPriority w:val="99"/>
    <w:unhideWhenUsed/>
    <w:rsid w:val="0067158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588"/>
  </w:style>
  <w:style w:type="paragraph" w:styleId="NoSpacing">
    <w:name w:val="No Spacing"/>
    <w:link w:val="NoSpacingChar"/>
    <w:uiPriority w:val="1"/>
    <w:qFormat/>
    <w:rsid w:val="00797FF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797FF2"/>
  </w:style>
  <w:style w:type="paragraph" w:styleId="Revision">
    <w:name w:val="Revision"/>
    <w:hidden/>
    <w:uiPriority w:val="99"/>
    <w:semiHidden/>
    <w:rsid w:val="00797FF2"/>
  </w:style>
  <w:style w:type="paragraph" w:customStyle="1" w:styleId="PersonalName">
    <w:name w:val="Personal Name"/>
    <w:basedOn w:val="Title"/>
    <w:qFormat/>
    <w:rsid w:val="00797FF2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97FF2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7FF2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97FF2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7FF2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7FF2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7FF2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7FF2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7FF2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7FF2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7FF2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7FF2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97FF2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7FF2"/>
    <w:pPr>
      <w:numPr>
        <w:ilvl w:val="1"/>
      </w:numPr>
    </w:pPr>
    <w:rPr>
      <w:rFonts w:eastAsiaTheme="majorEastAsia" w:cstheme="majorBidi"/>
      <w:iCs/>
      <w:color w:val="44546A" w:themeColor="tex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97FF2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797FF2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797FF2"/>
    <w:rPr>
      <w:b/>
      <w:i/>
      <w:iCs/>
    </w:rPr>
  </w:style>
  <w:style w:type="paragraph" w:styleId="ListParagraph">
    <w:name w:val="List Paragraph"/>
    <w:basedOn w:val="Normal"/>
    <w:uiPriority w:val="34"/>
    <w:qFormat/>
    <w:rsid w:val="00797FF2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797FF2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797FF2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7FF2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7FF2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797FF2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797FF2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797FF2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797FF2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797FF2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7FF2"/>
    <w:pPr>
      <w:spacing w:before="480" w:line="264" w:lineRule="auto"/>
      <w:outlineLvl w:val="9"/>
    </w:pPr>
    <w:rPr>
      <w:b/>
    </w:rPr>
  </w:style>
  <w:style w:type="paragraph" w:customStyle="1" w:styleId="Bodycopytext">
    <w:name w:val="Body copy text"/>
    <w:basedOn w:val="Normal"/>
    <w:autoRedefine/>
    <w:qFormat/>
    <w:rsid w:val="00D15FC1"/>
    <w:pPr>
      <w:spacing w:line="276" w:lineRule="auto"/>
    </w:pPr>
  </w:style>
  <w:style w:type="paragraph" w:customStyle="1" w:styleId="Activitytitle">
    <w:name w:val="Activity title"/>
    <w:basedOn w:val="Normal"/>
    <w:autoRedefine/>
    <w:qFormat/>
    <w:rsid w:val="00797FF2"/>
    <w:rPr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48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48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57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2599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3144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6451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650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146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332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a.l\Downloads\v1%20Lib%200-5%20Activity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706A6DD4B5AF4AB88AF52FEE2B06A3" ma:contentTypeVersion="10" ma:contentTypeDescription="Create a new document." ma:contentTypeScope="" ma:versionID="d1ead5753ea8caa7a19a37c54af8d36a">
  <xsd:schema xmlns:xsd="http://www.w3.org/2001/XMLSchema" xmlns:xs="http://www.w3.org/2001/XMLSchema" xmlns:p="http://schemas.microsoft.com/office/2006/metadata/properties" xmlns:ns3="42a605a1-bb8e-4e51-8752-395a1468ee98" xmlns:ns4="e9c5a30b-f2ec-4d68-8383-c7d7e8c92581" targetNamespace="http://schemas.microsoft.com/office/2006/metadata/properties" ma:root="true" ma:fieldsID="aed891d3fe95ad627fd1e802992e3c9c" ns3:_="" ns4:_="">
    <xsd:import namespace="42a605a1-bb8e-4e51-8752-395a1468ee98"/>
    <xsd:import namespace="e9c5a30b-f2ec-4d68-8383-c7d7e8c925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a605a1-bb8e-4e51-8752-395a1468ee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c5a30b-f2ec-4d68-8383-c7d7e8c925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e9c5a30b-f2ec-4d68-8383-c7d7e8c92581">
      <UserInfo>
        <DisplayName>Ingrid Lawrance</DisplayName>
        <AccountId>32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A39D8D8-FB42-40E9-BCAA-B51641379E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a605a1-bb8e-4e51-8752-395a1468ee98"/>
    <ds:schemaRef ds:uri="e9c5a30b-f2ec-4d68-8383-c7d7e8c925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2D8984F-3380-4378-8FA5-1661B0C38603}">
  <ds:schemaRefs>
    <ds:schemaRef ds:uri="http://schemas.microsoft.com/office/2006/metadata/properties"/>
    <ds:schemaRef ds:uri="http://schemas.microsoft.com/office/infopath/2007/PartnerControls"/>
    <ds:schemaRef ds:uri="e9c5a30b-f2ec-4d68-8383-c7d7e8c92581"/>
  </ds:schemaRefs>
</ds:datastoreItem>
</file>

<file path=customXml/itemProps3.xml><?xml version="1.0" encoding="utf-8"?>
<ds:datastoreItem xmlns:ds="http://schemas.openxmlformats.org/officeDocument/2006/customXml" ds:itemID="{82B262CB-A7A0-48B6-AB55-90ACD8866C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v1 Lib 0-5 Activity template.dotx</Template>
  <TotalTime>0</TotalTime>
  <Pages>2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Leigh</dc:creator>
  <cp:keywords/>
  <dc:description/>
  <cp:lastModifiedBy>Heidi Donoghue</cp:lastModifiedBy>
  <cp:revision>2</cp:revision>
  <cp:lastPrinted>2020-07-21T04:17:00Z</cp:lastPrinted>
  <dcterms:created xsi:type="dcterms:W3CDTF">2020-07-29T02:02:00Z</dcterms:created>
  <dcterms:modified xsi:type="dcterms:W3CDTF">2020-07-29T02:02:00Z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0x0101001E706A6DD4B5AF4AB88AF52FEE2B06A3</vt:lpwstr>
  </property>
</Properties>
</file>